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AC323" w14:textId="77777777" w:rsidR="00C14ED6" w:rsidRPr="00BC0AEF" w:rsidRDefault="00C14ED6" w:rsidP="00257D73">
      <w:pPr>
        <w:jc w:val="right"/>
        <w:rPr>
          <w:szCs w:val="24"/>
        </w:rPr>
      </w:pPr>
      <w:r w:rsidRPr="00BC0AEF">
        <w:rPr>
          <w:szCs w:val="24"/>
        </w:rPr>
        <w:t>Al Direttore</w:t>
      </w:r>
    </w:p>
    <w:p w14:paraId="327AC324" w14:textId="77777777" w:rsidR="00C14ED6" w:rsidRPr="00BC0AEF" w:rsidRDefault="00C14ED6" w:rsidP="00257D73">
      <w:pPr>
        <w:jc w:val="right"/>
        <w:rPr>
          <w:szCs w:val="24"/>
        </w:rPr>
      </w:pPr>
      <w:r w:rsidRPr="00BC0AEF">
        <w:rPr>
          <w:szCs w:val="24"/>
        </w:rPr>
        <w:t xml:space="preserve">del </w:t>
      </w:r>
      <w:r w:rsidR="00856D22" w:rsidRPr="00BC0AEF">
        <w:rPr>
          <w:szCs w:val="24"/>
        </w:rPr>
        <w:t>Dipartimento</w:t>
      </w:r>
      <w:r w:rsidR="000D1670">
        <w:rPr>
          <w:szCs w:val="24"/>
        </w:rPr>
        <w:t xml:space="preserve"> </w:t>
      </w:r>
      <w:r w:rsidR="00856D22" w:rsidRPr="00BC0AEF">
        <w:rPr>
          <w:szCs w:val="24"/>
        </w:rPr>
        <w:t>di Giurisprudenza</w:t>
      </w:r>
    </w:p>
    <w:p w14:paraId="327AC325" w14:textId="77777777" w:rsidR="00D96062" w:rsidRDefault="00D96062" w:rsidP="00F71E6B">
      <w:pPr>
        <w:tabs>
          <w:tab w:val="left" w:pos="426"/>
        </w:tabs>
        <w:jc w:val="both"/>
        <w:rPr>
          <w:b/>
          <w:szCs w:val="24"/>
        </w:rPr>
      </w:pPr>
    </w:p>
    <w:p w14:paraId="327AC326" w14:textId="77777777" w:rsidR="00F466A0" w:rsidRDefault="00F466A0" w:rsidP="00B03666">
      <w:pPr>
        <w:tabs>
          <w:tab w:val="left" w:pos="426"/>
        </w:tabs>
        <w:spacing w:line="360" w:lineRule="auto"/>
        <w:jc w:val="both"/>
        <w:rPr>
          <w:b/>
          <w:szCs w:val="24"/>
        </w:rPr>
      </w:pPr>
    </w:p>
    <w:p w14:paraId="327AC327" w14:textId="77777777" w:rsidR="00F466A0" w:rsidRPr="005238D9" w:rsidRDefault="00F466A0" w:rsidP="005238D9">
      <w:pPr>
        <w:tabs>
          <w:tab w:val="left" w:pos="426"/>
        </w:tabs>
        <w:spacing w:line="360" w:lineRule="auto"/>
        <w:ind w:left="-284" w:right="-284"/>
        <w:jc w:val="both"/>
        <w:rPr>
          <w:b/>
          <w:szCs w:val="24"/>
        </w:rPr>
      </w:pPr>
    </w:p>
    <w:p w14:paraId="327AC328" w14:textId="520B9926" w:rsidR="00BC0AEF" w:rsidRPr="008B0152" w:rsidRDefault="00FD0D2F" w:rsidP="005238D9">
      <w:pPr>
        <w:spacing w:line="360" w:lineRule="auto"/>
        <w:ind w:left="-284" w:right="-284"/>
        <w:jc w:val="both"/>
        <w:rPr>
          <w:szCs w:val="24"/>
        </w:rPr>
      </w:pPr>
      <w:r w:rsidRPr="005238D9">
        <w:rPr>
          <w:szCs w:val="24"/>
        </w:rPr>
        <w:tab/>
      </w:r>
      <w:r w:rsidR="00D139C3">
        <w:rPr>
          <w:szCs w:val="24"/>
        </w:rPr>
        <w:t>Il/</w:t>
      </w:r>
      <w:r w:rsidR="00CC06D3">
        <w:rPr>
          <w:szCs w:val="24"/>
        </w:rPr>
        <w:t>La</w:t>
      </w:r>
      <w:r w:rsidR="003F0D57" w:rsidRPr="000D1670">
        <w:rPr>
          <w:szCs w:val="24"/>
        </w:rPr>
        <w:t xml:space="preserve"> </w:t>
      </w:r>
      <w:r w:rsidR="00C14ED6" w:rsidRPr="000D1670">
        <w:rPr>
          <w:szCs w:val="24"/>
        </w:rPr>
        <w:t>sottoscritt</w:t>
      </w:r>
      <w:r w:rsidR="00D139C3">
        <w:rPr>
          <w:szCs w:val="24"/>
        </w:rPr>
        <w:t>___</w:t>
      </w:r>
      <w:r w:rsidR="005238D9" w:rsidRPr="000D1670">
        <w:rPr>
          <w:szCs w:val="24"/>
        </w:rPr>
        <w:t xml:space="preserve"> prof.</w:t>
      </w:r>
      <w:r w:rsidR="00BB65EC" w:rsidRPr="000D1670">
        <w:rPr>
          <w:szCs w:val="24"/>
        </w:rPr>
        <w:t xml:space="preserve"> </w:t>
      </w:r>
      <w:r w:rsidR="0076606C">
        <w:rPr>
          <w:szCs w:val="24"/>
        </w:rPr>
        <w:t>_____________</w:t>
      </w:r>
      <w:r w:rsidR="00D00491" w:rsidRPr="000D1670">
        <w:rPr>
          <w:szCs w:val="24"/>
        </w:rPr>
        <w:t>,</w:t>
      </w:r>
      <w:r w:rsidR="0098054D" w:rsidRPr="000D1670">
        <w:rPr>
          <w:szCs w:val="24"/>
        </w:rPr>
        <w:t xml:space="preserve"> </w:t>
      </w:r>
      <w:r w:rsidR="00124010">
        <w:rPr>
          <w:szCs w:val="24"/>
        </w:rPr>
        <w:t xml:space="preserve">nell’ambito </w:t>
      </w:r>
      <w:r w:rsidR="0098054D" w:rsidRPr="000D1670">
        <w:rPr>
          <w:szCs w:val="24"/>
        </w:rPr>
        <w:t>del progetto “</w:t>
      </w:r>
      <w:r w:rsidR="0076606C">
        <w:rPr>
          <w:szCs w:val="24"/>
        </w:rPr>
        <w:t>______</w:t>
      </w:r>
      <w:r w:rsidR="00D139C3">
        <w:rPr>
          <w:szCs w:val="24"/>
        </w:rPr>
        <w:t>______</w:t>
      </w:r>
      <w:r w:rsidR="0076606C">
        <w:rPr>
          <w:szCs w:val="24"/>
        </w:rPr>
        <w:t>______________</w:t>
      </w:r>
      <w:r w:rsidR="008B0152" w:rsidRPr="000D1670">
        <w:rPr>
          <w:rFonts w:cs="Arial"/>
          <w:szCs w:val="24"/>
        </w:rPr>
        <w:t>”</w:t>
      </w:r>
      <w:r w:rsidR="0098054D" w:rsidRPr="000D1670">
        <w:rPr>
          <w:szCs w:val="24"/>
        </w:rPr>
        <w:t>, chie</w:t>
      </w:r>
      <w:r w:rsidR="00C14ED6" w:rsidRPr="000D1670">
        <w:rPr>
          <w:szCs w:val="24"/>
        </w:rPr>
        <w:t>de l’</w:t>
      </w:r>
      <w:r w:rsidR="003F0D57" w:rsidRPr="000D1670">
        <w:rPr>
          <w:szCs w:val="24"/>
        </w:rPr>
        <w:t xml:space="preserve">emanazione del bando per </w:t>
      </w:r>
      <w:r w:rsidR="00112529" w:rsidRPr="000D1670">
        <w:rPr>
          <w:szCs w:val="24"/>
        </w:rPr>
        <w:t>il conferimento</w:t>
      </w:r>
      <w:r w:rsidR="00F47BA8" w:rsidRPr="000D1670">
        <w:rPr>
          <w:szCs w:val="24"/>
        </w:rPr>
        <w:t xml:space="preserve"> di n. </w:t>
      </w:r>
      <w:r w:rsidR="00D139C3">
        <w:rPr>
          <w:szCs w:val="24"/>
        </w:rPr>
        <w:t>___</w:t>
      </w:r>
      <w:r w:rsidR="00BB65EC" w:rsidRPr="000D1670">
        <w:rPr>
          <w:szCs w:val="24"/>
        </w:rPr>
        <w:t xml:space="preserve"> </w:t>
      </w:r>
      <w:r w:rsidR="00D00491" w:rsidRPr="000D1670">
        <w:rPr>
          <w:szCs w:val="24"/>
        </w:rPr>
        <w:t>assegn</w:t>
      </w:r>
      <w:r w:rsidR="00D139C3">
        <w:rPr>
          <w:szCs w:val="24"/>
        </w:rPr>
        <w:t>___</w:t>
      </w:r>
      <w:r w:rsidR="00D00491" w:rsidRPr="000D1670">
        <w:rPr>
          <w:szCs w:val="24"/>
        </w:rPr>
        <w:t xml:space="preserve"> </w:t>
      </w:r>
      <w:r w:rsidR="00BB65EC" w:rsidRPr="000D1670">
        <w:rPr>
          <w:szCs w:val="24"/>
        </w:rPr>
        <w:t xml:space="preserve">di durata </w:t>
      </w:r>
      <w:r w:rsidR="00D139C3">
        <w:rPr>
          <w:szCs w:val="24"/>
        </w:rPr>
        <w:t>_________</w:t>
      </w:r>
      <w:r w:rsidR="00BB65EC" w:rsidRPr="000D1670">
        <w:rPr>
          <w:szCs w:val="24"/>
        </w:rPr>
        <w:t xml:space="preserve"> </w:t>
      </w:r>
      <w:r w:rsidR="00D00491" w:rsidRPr="000D1670">
        <w:rPr>
          <w:szCs w:val="24"/>
        </w:rPr>
        <w:t>per attività di ricerca</w:t>
      </w:r>
      <w:r w:rsidR="00BB65EC" w:rsidRPr="000D1670">
        <w:rPr>
          <w:szCs w:val="24"/>
        </w:rPr>
        <w:t xml:space="preserve"> </w:t>
      </w:r>
      <w:r w:rsidR="00EF0775" w:rsidRPr="000D1670">
        <w:rPr>
          <w:szCs w:val="24"/>
        </w:rPr>
        <w:t xml:space="preserve">da svolgersi </w:t>
      </w:r>
      <w:r w:rsidR="00112529" w:rsidRPr="000D1670">
        <w:rPr>
          <w:szCs w:val="24"/>
        </w:rPr>
        <w:t>presso il</w:t>
      </w:r>
      <w:r w:rsidR="00112529" w:rsidRPr="008B0152">
        <w:rPr>
          <w:szCs w:val="24"/>
        </w:rPr>
        <w:t xml:space="preserve"> Dipartimento di Giurisprudenza</w:t>
      </w:r>
      <w:r w:rsidR="00D00491" w:rsidRPr="008B0152">
        <w:rPr>
          <w:szCs w:val="24"/>
        </w:rPr>
        <w:t xml:space="preserve">, </w:t>
      </w:r>
      <w:r w:rsidR="00EF0775" w:rsidRPr="008B0152">
        <w:rPr>
          <w:szCs w:val="24"/>
        </w:rPr>
        <w:t>in conformità del</w:t>
      </w:r>
      <w:r w:rsidR="002E24B4">
        <w:rPr>
          <w:szCs w:val="24"/>
        </w:rPr>
        <w:t>l’allegato prospetto.</w:t>
      </w:r>
      <w:r w:rsidR="00D00491" w:rsidRPr="008B0152">
        <w:rPr>
          <w:szCs w:val="24"/>
        </w:rPr>
        <w:t xml:space="preserve"> seguente prospetto:</w:t>
      </w:r>
    </w:p>
    <w:p w14:paraId="327AC329" w14:textId="77777777" w:rsidR="004D567A" w:rsidRPr="008B0152" w:rsidRDefault="004D567A" w:rsidP="00D00491">
      <w:pPr>
        <w:pStyle w:val="Intestazione"/>
        <w:tabs>
          <w:tab w:val="clear" w:pos="4819"/>
          <w:tab w:val="clear" w:pos="9638"/>
        </w:tabs>
        <w:ind w:right="-82"/>
        <w:jc w:val="both"/>
        <w:rPr>
          <w:szCs w:val="24"/>
        </w:rPr>
      </w:pPr>
    </w:p>
    <w:p w14:paraId="327AC32A" w14:textId="77777777" w:rsidR="004D567A" w:rsidRDefault="004D567A" w:rsidP="00D00491">
      <w:pPr>
        <w:pStyle w:val="Intestazione"/>
        <w:tabs>
          <w:tab w:val="clear" w:pos="4819"/>
          <w:tab w:val="clear" w:pos="9638"/>
        </w:tabs>
        <w:ind w:right="-82"/>
        <w:jc w:val="both"/>
        <w:rPr>
          <w:szCs w:val="24"/>
        </w:rPr>
      </w:pP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276"/>
        <w:gridCol w:w="1276"/>
        <w:gridCol w:w="1276"/>
        <w:gridCol w:w="2404"/>
        <w:gridCol w:w="1565"/>
        <w:gridCol w:w="708"/>
        <w:gridCol w:w="1134"/>
      </w:tblGrid>
      <w:tr w:rsidR="0091671B" w:rsidRPr="00CF376B" w14:paraId="327AC334" w14:textId="77777777" w:rsidTr="00FE042B">
        <w:trPr>
          <w:trHeight w:val="1100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14:paraId="327AC32B" w14:textId="77777777" w:rsidR="0091671B" w:rsidRPr="00CF376B" w:rsidRDefault="0091671B" w:rsidP="00424D4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F376B">
              <w:rPr>
                <w:rFonts w:ascii="Arial" w:hAnsi="Arial" w:cs="Arial"/>
                <w:b/>
                <w:bCs/>
                <w:sz w:val="16"/>
                <w:szCs w:val="16"/>
              </w:rPr>
              <w:t>s.s.d. programma di ricerca</w:t>
            </w:r>
          </w:p>
        </w:tc>
        <w:tc>
          <w:tcPr>
            <w:tcW w:w="1276" w:type="dxa"/>
            <w:vAlign w:val="center"/>
          </w:tcPr>
          <w:p w14:paraId="327AC32C" w14:textId="77777777" w:rsidR="0091671B" w:rsidRPr="00CF376B" w:rsidRDefault="0091671B" w:rsidP="00424D4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Numero assegni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27AC32D" w14:textId="77777777" w:rsidR="0091671B" w:rsidRDefault="0091671B" w:rsidP="00424D4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F376B">
              <w:rPr>
                <w:rFonts w:ascii="Arial" w:hAnsi="Arial" w:cs="Arial"/>
                <w:b/>
                <w:bCs/>
                <w:sz w:val="16"/>
                <w:szCs w:val="16"/>
              </w:rPr>
              <w:t>ambito disciplinare del programma</w:t>
            </w:r>
          </w:p>
          <w:p w14:paraId="327AC32E" w14:textId="77777777" w:rsidR="0091671B" w:rsidRPr="00CF376B" w:rsidRDefault="0091671B" w:rsidP="00424D4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F376B">
              <w:rPr>
                <w:rFonts w:ascii="Arial" w:hAnsi="Arial" w:cs="Arial"/>
                <w:b/>
                <w:bCs/>
                <w:sz w:val="16"/>
                <w:szCs w:val="16"/>
              </w:rPr>
              <w:t>di ricerca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27AC32F" w14:textId="77777777" w:rsidR="0091671B" w:rsidRPr="00CF376B" w:rsidRDefault="0091671B" w:rsidP="00424D4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F376B">
              <w:rPr>
                <w:rFonts w:ascii="Arial" w:hAnsi="Arial" w:cs="Arial"/>
                <w:b/>
                <w:bCs/>
                <w:sz w:val="16"/>
                <w:szCs w:val="16"/>
              </w:rPr>
              <w:t>titolo del programma di ricerca</w:t>
            </w:r>
          </w:p>
        </w:tc>
        <w:tc>
          <w:tcPr>
            <w:tcW w:w="2404" w:type="dxa"/>
            <w:shd w:val="clear" w:color="auto" w:fill="auto"/>
            <w:vAlign w:val="center"/>
            <w:hideMark/>
          </w:tcPr>
          <w:p w14:paraId="327AC330" w14:textId="77777777" w:rsidR="0091671B" w:rsidRPr="00CF376B" w:rsidRDefault="0091671B" w:rsidP="00424D4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F376B">
              <w:rPr>
                <w:rFonts w:ascii="Arial" w:hAnsi="Arial" w:cs="Arial"/>
                <w:b/>
                <w:bCs/>
                <w:sz w:val="16"/>
                <w:szCs w:val="16"/>
              </w:rPr>
              <w:t>descrizione del programma di ricerca</w:t>
            </w:r>
          </w:p>
        </w:tc>
        <w:tc>
          <w:tcPr>
            <w:tcW w:w="1565" w:type="dxa"/>
            <w:shd w:val="clear" w:color="auto" w:fill="auto"/>
            <w:vAlign w:val="center"/>
            <w:hideMark/>
          </w:tcPr>
          <w:p w14:paraId="327AC331" w14:textId="77777777" w:rsidR="0091671B" w:rsidRPr="0091671B" w:rsidRDefault="0091671B" w:rsidP="007004F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671B">
              <w:rPr>
                <w:rFonts w:ascii="Arial" w:hAnsi="Arial" w:cs="Arial"/>
                <w:b/>
                <w:bCs/>
                <w:sz w:val="16"/>
                <w:szCs w:val="16"/>
              </w:rPr>
              <w:t>Ente finanziatore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27AC332" w14:textId="77777777" w:rsidR="0091671B" w:rsidRPr="00CF376B" w:rsidRDefault="0091671B" w:rsidP="00424D4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Durata </w:t>
            </w:r>
            <w:r w:rsidRPr="00CF376B">
              <w:rPr>
                <w:rFonts w:ascii="Arial" w:hAnsi="Arial" w:cs="Arial"/>
                <w:b/>
                <w:bCs/>
                <w:sz w:val="16"/>
                <w:szCs w:val="16"/>
              </w:rPr>
              <w:t>anni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7AC333" w14:textId="77777777" w:rsidR="0091671B" w:rsidRPr="00CF376B" w:rsidRDefault="0091671B" w:rsidP="00424D4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F376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importo lordo annuo al netto degli oneri a carico dell'ateneo </w:t>
            </w:r>
          </w:p>
        </w:tc>
      </w:tr>
      <w:tr w:rsidR="0091671B" w:rsidRPr="00CF376B" w14:paraId="327AC34B" w14:textId="77777777" w:rsidTr="00FE042B">
        <w:trPr>
          <w:trHeight w:val="5379"/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327AC335" w14:textId="0F61D17D" w:rsidR="0091671B" w:rsidRPr="00CF376B" w:rsidRDefault="00D139C3" w:rsidP="00BB65EC">
            <w:pPr>
              <w:rPr>
                <w:rFonts w:ascii="Arial" w:hAnsi="Arial" w:cs="Arial"/>
                <w:sz w:val="16"/>
                <w:szCs w:val="16"/>
              </w:rPr>
            </w:pPr>
            <w:bookmarkStart w:id="0" w:name="_Hlk33696979"/>
            <w:r>
              <w:rPr>
                <w:rFonts w:ascii="Arial" w:hAnsi="Arial" w:cs="Arial"/>
                <w:sz w:val="16"/>
                <w:szCs w:val="16"/>
              </w:rPr>
              <w:t>______</w:t>
            </w:r>
            <w:r w:rsidR="0076606C">
              <w:rPr>
                <w:rFonts w:ascii="Arial" w:hAnsi="Arial" w:cs="Arial"/>
                <w:sz w:val="16"/>
                <w:szCs w:val="16"/>
              </w:rPr>
              <w:t>_</w:t>
            </w:r>
          </w:p>
        </w:tc>
        <w:tc>
          <w:tcPr>
            <w:tcW w:w="1276" w:type="dxa"/>
            <w:vAlign w:val="center"/>
          </w:tcPr>
          <w:p w14:paraId="327AC336" w14:textId="452EF289" w:rsidR="0091671B" w:rsidRPr="00BB65EC" w:rsidRDefault="00D139C3" w:rsidP="008B12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87701F" w14:textId="77777777" w:rsidR="001366B6" w:rsidRDefault="001366B6" w:rsidP="001366B6">
            <w:pPr>
              <w:pStyle w:val="Testonormale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(Italiano)</w:t>
            </w:r>
          </w:p>
          <w:p w14:paraId="41E51BD8" w14:textId="77777777" w:rsidR="001366B6" w:rsidRPr="001F23E8" w:rsidRDefault="001366B6" w:rsidP="001366B6">
            <w:pPr>
              <w:pStyle w:val="Testonormale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F23E8">
              <w:rPr>
                <w:rFonts w:ascii="Arial" w:hAnsi="Arial" w:cs="Arial"/>
                <w:sz w:val="16"/>
                <w:szCs w:val="16"/>
                <w:lang w:val="en-GB"/>
              </w:rPr>
              <w:t>_________</w:t>
            </w:r>
          </w:p>
          <w:p w14:paraId="0D6A0B5B" w14:textId="77777777" w:rsidR="001366B6" w:rsidRPr="001F23E8" w:rsidRDefault="001366B6" w:rsidP="001366B6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27AC339" w14:textId="38426C63" w:rsidR="000A54E7" w:rsidRPr="00CF376B" w:rsidRDefault="001366B6" w:rsidP="001366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(Inglese)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7AC33A" w14:textId="77777777" w:rsidR="0091671B" w:rsidRDefault="0091671B" w:rsidP="00F92379">
            <w:pPr>
              <w:pStyle w:val="Testonormale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(Italiano)</w:t>
            </w:r>
          </w:p>
          <w:p w14:paraId="327AC33B" w14:textId="77777777" w:rsidR="0091671B" w:rsidRPr="001F23E8" w:rsidRDefault="0091671B" w:rsidP="00F92379">
            <w:pPr>
              <w:pStyle w:val="Testonormale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F23E8">
              <w:rPr>
                <w:rFonts w:ascii="Arial" w:hAnsi="Arial" w:cs="Arial"/>
                <w:sz w:val="16"/>
                <w:szCs w:val="16"/>
                <w:lang w:val="en-GB"/>
              </w:rPr>
              <w:t>_________</w:t>
            </w:r>
          </w:p>
          <w:p w14:paraId="327AC33C" w14:textId="77777777" w:rsidR="0091671B" w:rsidRPr="001F23E8" w:rsidRDefault="0091671B" w:rsidP="00297FD2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27AC33D" w14:textId="77777777" w:rsidR="0091671B" w:rsidRPr="001F23E8" w:rsidRDefault="0091671B" w:rsidP="00297FD2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(Inglese)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327AC33E" w14:textId="77777777" w:rsidR="0091671B" w:rsidRPr="001F23E8" w:rsidRDefault="0091671B" w:rsidP="001F23E8">
            <w:pPr>
              <w:pStyle w:val="Testonormal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(Italiano)</w:t>
            </w:r>
          </w:p>
          <w:p w14:paraId="327AC33F" w14:textId="77777777" w:rsidR="0091671B" w:rsidRDefault="0091671B" w:rsidP="00297FD2">
            <w:pPr>
              <w:pStyle w:val="Testonormale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27AC340" w14:textId="77777777" w:rsidR="0091671B" w:rsidRPr="002C10EA" w:rsidRDefault="0091671B" w:rsidP="00297FD2">
            <w:pPr>
              <w:pStyle w:val="Testonormale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C10EA">
              <w:rPr>
                <w:rFonts w:ascii="Arial" w:hAnsi="Arial" w:cs="Arial"/>
                <w:sz w:val="16"/>
                <w:szCs w:val="16"/>
                <w:lang w:val="en-GB"/>
              </w:rPr>
              <w:t>_____</w:t>
            </w:r>
          </w:p>
          <w:p w14:paraId="327AC341" w14:textId="77777777" w:rsidR="0091671B" w:rsidRPr="002C10EA" w:rsidRDefault="0091671B" w:rsidP="00297FD2">
            <w:pPr>
              <w:pStyle w:val="Testonormale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27AC342" w14:textId="77777777" w:rsidR="0091671B" w:rsidRPr="002C10EA" w:rsidRDefault="0091671B" w:rsidP="002C10EA">
            <w:pPr>
              <w:pStyle w:val="Testonormale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(Inglese)</w:t>
            </w:r>
            <w:r w:rsidRPr="002C10EA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</w:p>
          <w:p w14:paraId="327AC343" w14:textId="77777777" w:rsidR="0091671B" w:rsidRPr="002C10EA" w:rsidRDefault="0091671B" w:rsidP="00297FD2">
            <w:pPr>
              <w:pStyle w:val="Testonormale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14:paraId="066B7557" w14:textId="235A06B5" w:rsidR="00634F8C" w:rsidRDefault="00EA0F7E" w:rsidP="00FE04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</w:t>
            </w:r>
          </w:p>
          <w:p w14:paraId="149A1EFF" w14:textId="77777777" w:rsidR="00CC0B01" w:rsidRDefault="00CC0B01" w:rsidP="00FE04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27AC348" w14:textId="62E994E7" w:rsidR="0095198D" w:rsidRPr="0091671B" w:rsidRDefault="00634F8C" w:rsidP="00FE04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Progetto</w:t>
            </w:r>
            <w:r w:rsidRPr="0091671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224F8">
              <w:rPr>
                <w:rFonts w:ascii="Arial" w:hAnsi="Arial" w:cs="Arial"/>
                <w:sz w:val="16"/>
                <w:szCs w:val="16"/>
              </w:rPr>
              <w:t>“</w:t>
            </w:r>
            <w:r w:rsidR="0076606C">
              <w:rPr>
                <w:rFonts w:ascii="Arial" w:hAnsi="Arial" w:cs="Arial"/>
                <w:sz w:val="16"/>
                <w:szCs w:val="16"/>
              </w:rPr>
              <w:t>______________</w:t>
            </w:r>
            <w:r w:rsidR="000224F8"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27AC349" w14:textId="774B85A5" w:rsidR="0091671B" w:rsidRPr="00CF376B" w:rsidRDefault="001366B6" w:rsidP="009A55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7AC34A" w14:textId="77777777" w:rsidR="0091671B" w:rsidRPr="00CF376B" w:rsidRDefault="0091671B" w:rsidP="009A55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€ 19.367,00</w:t>
            </w:r>
          </w:p>
        </w:tc>
      </w:tr>
      <w:bookmarkEnd w:id="0"/>
    </w:tbl>
    <w:p w14:paraId="327AC34C" w14:textId="77777777" w:rsidR="00D00491" w:rsidRDefault="00D00491" w:rsidP="009A55DA">
      <w:pPr>
        <w:pStyle w:val="Intestazione"/>
        <w:tabs>
          <w:tab w:val="clear" w:pos="4819"/>
          <w:tab w:val="clear" w:pos="9638"/>
        </w:tabs>
        <w:ind w:right="-82"/>
        <w:jc w:val="center"/>
        <w:rPr>
          <w:szCs w:val="24"/>
        </w:rPr>
      </w:pPr>
    </w:p>
    <w:p w14:paraId="327AC34D" w14:textId="77777777" w:rsidR="003F3082" w:rsidRDefault="003F3082" w:rsidP="009A55DA">
      <w:pPr>
        <w:pStyle w:val="Intestazione"/>
        <w:tabs>
          <w:tab w:val="clear" w:pos="4819"/>
          <w:tab w:val="clear" w:pos="9638"/>
        </w:tabs>
        <w:ind w:right="-82"/>
        <w:jc w:val="center"/>
        <w:rPr>
          <w:szCs w:val="24"/>
        </w:rPr>
      </w:pPr>
    </w:p>
    <w:p w14:paraId="327AC34E" w14:textId="278F4F69" w:rsidR="00802D10" w:rsidRDefault="001366B6" w:rsidP="001366B6">
      <w:pPr>
        <w:pStyle w:val="Intestazione"/>
        <w:tabs>
          <w:tab w:val="clear" w:pos="4819"/>
          <w:tab w:val="clear" w:pos="9638"/>
        </w:tabs>
        <w:ind w:right="-82"/>
        <w:rPr>
          <w:szCs w:val="24"/>
        </w:rPr>
      </w:pPr>
      <w:r>
        <w:rPr>
          <w:szCs w:val="24"/>
        </w:rPr>
        <w:t>____________</w:t>
      </w:r>
    </w:p>
    <w:p w14:paraId="327AC34F" w14:textId="3FE64324" w:rsidR="00301C6B" w:rsidRDefault="00A77DB5" w:rsidP="007C3DB9">
      <w:pPr>
        <w:pStyle w:val="Intestazione"/>
        <w:tabs>
          <w:tab w:val="clear" w:pos="4819"/>
          <w:tab w:val="clear" w:pos="9638"/>
        </w:tabs>
        <w:ind w:right="-82"/>
        <w:rPr>
          <w:szCs w:val="24"/>
        </w:rPr>
      </w:pPr>
      <w:r w:rsidRPr="001366B6">
        <w:rPr>
          <w:i/>
          <w:iCs/>
          <w:sz w:val="20"/>
        </w:rPr>
        <w:t>data</w:t>
      </w:r>
      <w:r w:rsidR="007C3DB9" w:rsidRPr="001366B6">
        <w:rPr>
          <w:i/>
          <w:iCs/>
          <w:sz w:val="20"/>
        </w:rPr>
        <w:tab/>
      </w:r>
      <w:r w:rsidR="007C3DB9">
        <w:rPr>
          <w:szCs w:val="24"/>
        </w:rPr>
        <w:tab/>
      </w:r>
      <w:r w:rsidR="007C3DB9">
        <w:rPr>
          <w:szCs w:val="24"/>
        </w:rPr>
        <w:tab/>
      </w:r>
      <w:r w:rsidR="007C3DB9">
        <w:rPr>
          <w:szCs w:val="24"/>
        </w:rPr>
        <w:tab/>
      </w:r>
      <w:r w:rsidR="007C3DB9">
        <w:rPr>
          <w:szCs w:val="24"/>
        </w:rPr>
        <w:tab/>
      </w:r>
      <w:r w:rsidR="007C3DB9">
        <w:rPr>
          <w:szCs w:val="24"/>
        </w:rPr>
        <w:tab/>
      </w:r>
      <w:r w:rsidR="007C3DB9">
        <w:rPr>
          <w:szCs w:val="24"/>
        </w:rPr>
        <w:tab/>
      </w:r>
      <w:r w:rsidR="00802D10">
        <w:rPr>
          <w:szCs w:val="24"/>
        </w:rPr>
        <w:t>________________________________</w:t>
      </w:r>
    </w:p>
    <w:p w14:paraId="7FAA874D" w14:textId="5926A5BE" w:rsidR="001366B6" w:rsidRPr="001366B6" w:rsidRDefault="001366B6" w:rsidP="007C3DB9">
      <w:pPr>
        <w:pStyle w:val="Intestazione"/>
        <w:tabs>
          <w:tab w:val="clear" w:pos="4819"/>
          <w:tab w:val="clear" w:pos="9638"/>
        </w:tabs>
        <w:ind w:right="-82"/>
        <w:rPr>
          <w:i/>
          <w:iCs/>
          <w:sz w:val="20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1366B6">
        <w:rPr>
          <w:i/>
          <w:iCs/>
          <w:sz w:val="20"/>
        </w:rPr>
        <w:t>firma</w:t>
      </w:r>
    </w:p>
    <w:sectPr w:rsidR="001366B6" w:rsidRPr="001366B6" w:rsidSect="00EA0A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3084" w:right="1134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A09B0" w14:textId="77777777" w:rsidR="007732DB" w:rsidRDefault="007732DB">
      <w:r>
        <w:separator/>
      </w:r>
    </w:p>
  </w:endnote>
  <w:endnote w:type="continuationSeparator" w:id="0">
    <w:p w14:paraId="78F680AB" w14:textId="77777777" w:rsidR="007732DB" w:rsidRDefault="00773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E8FF7" w14:textId="77777777" w:rsidR="008B5D10" w:rsidRDefault="008B5D1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8476061"/>
      <w:docPartObj>
        <w:docPartGallery w:val="Page Numbers (Bottom of Page)"/>
        <w:docPartUnique/>
      </w:docPartObj>
    </w:sdtPr>
    <w:sdtEndPr/>
    <w:sdtContent>
      <w:p w14:paraId="327AC354" w14:textId="77777777" w:rsidR="0083516A" w:rsidRDefault="00F90C1F">
        <w:pPr>
          <w:pStyle w:val="Pidipagina"/>
          <w:jc w:val="right"/>
        </w:pPr>
        <w:r>
          <w:fldChar w:fldCharType="begin"/>
        </w:r>
        <w:r w:rsidR="0083516A">
          <w:instrText>PAGE   \* MERGEFORMAT</w:instrText>
        </w:r>
        <w:r>
          <w:fldChar w:fldCharType="separate"/>
        </w:r>
        <w:r w:rsidR="0091671B">
          <w:rPr>
            <w:noProof/>
          </w:rPr>
          <w:t>2</w:t>
        </w:r>
        <w:r>
          <w:fldChar w:fldCharType="end"/>
        </w:r>
      </w:p>
    </w:sdtContent>
  </w:sdt>
  <w:p w14:paraId="327AC355" w14:textId="77777777" w:rsidR="0083516A" w:rsidRDefault="0083516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F22A9" w14:textId="77777777" w:rsidR="008B5D10" w:rsidRDefault="008B5D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14CAF" w14:textId="77777777" w:rsidR="007732DB" w:rsidRDefault="007732DB">
      <w:r>
        <w:separator/>
      </w:r>
    </w:p>
  </w:footnote>
  <w:footnote w:type="continuationSeparator" w:id="0">
    <w:p w14:paraId="118FA689" w14:textId="77777777" w:rsidR="007732DB" w:rsidRDefault="00773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3C878" w14:textId="77777777" w:rsidR="008B5D10" w:rsidRDefault="008B5D1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D7E91" w14:textId="77777777" w:rsidR="008B5D10" w:rsidRDefault="008B5D1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AC356" w14:textId="5ED8FF1A" w:rsidR="0083516A" w:rsidRDefault="009B0FAE" w:rsidP="009B3CC5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7AC358" wp14:editId="38DF053E">
              <wp:simplePos x="0" y="0"/>
              <wp:positionH relativeFrom="column">
                <wp:posOffset>930910</wp:posOffset>
              </wp:positionH>
              <wp:positionV relativeFrom="paragraph">
                <wp:posOffset>2540</wp:posOffset>
              </wp:positionV>
              <wp:extent cx="5143500" cy="685800"/>
              <wp:effectExtent l="0" t="0" r="0" b="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3F89D9" w14:textId="77777777" w:rsidR="008B5D10" w:rsidRDefault="006D5BC7" w:rsidP="009B3CC5">
                          <w:pPr>
                            <w:rPr>
                              <w:rFonts w:ascii="Calibri" w:hAnsi="Calibri"/>
                              <w:sz w:val="36"/>
                              <w:szCs w:val="36"/>
                            </w:rPr>
                          </w:pPr>
                          <w:r w:rsidRPr="007B7470">
                            <w:rPr>
                              <w:rFonts w:ascii="Calibri" w:hAnsi="Calibri"/>
                              <w:smallCaps/>
                              <w:sz w:val="44"/>
                              <w:szCs w:val="44"/>
                            </w:rPr>
                            <w:t>U</w:t>
                          </w:r>
                          <w:r w:rsidRPr="00246B29">
                            <w:rPr>
                              <w:rFonts w:ascii="Calibri" w:hAnsi="Calibri"/>
                              <w:sz w:val="36"/>
                              <w:szCs w:val="36"/>
                            </w:rPr>
                            <w:t>NIVERSIT</w:t>
                          </w:r>
                          <w:r>
                            <w:rPr>
                              <w:rFonts w:ascii="Calibri" w:hAnsi="Calibri"/>
                              <w:sz w:val="36"/>
                              <w:szCs w:val="36"/>
                            </w:rPr>
                            <w:t>À</w:t>
                          </w:r>
                          <w:r w:rsidRPr="00246B29">
                            <w:rPr>
                              <w:rFonts w:ascii="Calibri" w:hAnsi="Calibri"/>
                              <w:sz w:val="36"/>
                              <w:szCs w:val="36"/>
                            </w:rPr>
                            <w:t xml:space="preserve">  DEGLI  </w:t>
                          </w:r>
                          <w:r w:rsidRPr="007B7470"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S</w:t>
                          </w:r>
                          <w:r w:rsidRPr="00246B29">
                            <w:rPr>
                              <w:rFonts w:ascii="Calibri" w:hAnsi="Calibri"/>
                              <w:sz w:val="36"/>
                              <w:szCs w:val="36"/>
                            </w:rPr>
                            <w:t xml:space="preserve">TUDI  DI  </w:t>
                          </w:r>
                          <w:r w:rsidRPr="007B7470"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N</w:t>
                          </w:r>
                          <w:r w:rsidRPr="00246B29">
                            <w:rPr>
                              <w:rFonts w:ascii="Calibri" w:hAnsi="Calibri"/>
                              <w:sz w:val="36"/>
                              <w:szCs w:val="36"/>
                            </w:rPr>
                            <w:t xml:space="preserve">APOLI  </w:t>
                          </w:r>
                          <w:r w:rsidRPr="007B7470"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F</w:t>
                          </w:r>
                          <w:r w:rsidRPr="00246B29">
                            <w:rPr>
                              <w:rFonts w:ascii="Calibri" w:hAnsi="Calibri"/>
                              <w:sz w:val="36"/>
                              <w:szCs w:val="36"/>
                            </w:rPr>
                            <w:t>EDERICO II</w:t>
                          </w:r>
                        </w:p>
                        <w:p w14:paraId="327AC35A" w14:textId="20D1B5FE" w:rsidR="006D5BC7" w:rsidRPr="00246B29" w:rsidRDefault="006D5BC7" w:rsidP="009B3CC5">
                          <w:pPr>
                            <w:rPr>
                              <w:rFonts w:ascii="Calibri" w:hAnsi="Calibri"/>
                              <w:sz w:val="28"/>
                              <w:szCs w:val="28"/>
                            </w:rPr>
                          </w:pPr>
                          <w:r w:rsidRPr="0090367F">
                            <w:rPr>
                              <w:rFonts w:ascii="Calibri" w:hAnsi="Calibri"/>
                              <w:sz w:val="36"/>
                              <w:szCs w:val="36"/>
                            </w:rPr>
                            <w:t>D</w:t>
                          </w:r>
                          <w:r w:rsidRPr="00246B29">
                            <w:rPr>
                              <w:rFonts w:ascii="Calibri" w:hAnsi="Calibri"/>
                              <w:sz w:val="28"/>
                              <w:szCs w:val="28"/>
                            </w:rPr>
                            <w:t xml:space="preserve">IPARTIMENTO DI </w:t>
                          </w:r>
                          <w:r w:rsidRPr="0090367F">
                            <w:rPr>
                              <w:rFonts w:ascii="Calibri" w:hAnsi="Calibri"/>
                              <w:sz w:val="36"/>
                              <w:szCs w:val="36"/>
                            </w:rPr>
                            <w:t>G</w:t>
                          </w:r>
                          <w:r w:rsidRPr="00246B29">
                            <w:rPr>
                              <w:rFonts w:ascii="Calibri" w:hAnsi="Calibri"/>
                              <w:sz w:val="28"/>
                              <w:szCs w:val="28"/>
                            </w:rPr>
                            <w:t>IURISPRUDENZA</w:t>
                          </w:r>
                        </w:p>
                        <w:p w14:paraId="327AC35B" w14:textId="77777777" w:rsidR="006D5BC7" w:rsidRPr="00246B29" w:rsidRDefault="006D5BC7" w:rsidP="009B3CC5">
                          <w:pPr>
                            <w:rPr>
                              <w:rFonts w:ascii="Calibri" w:hAnsi="Calibri"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7AC358" id="Rectangle 3" o:spid="_x0000_s1026" style="position:absolute;margin-left:73.3pt;margin-top:.2pt;width:405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" filled="f" stroked="f">
              <v:textbox inset="1pt,1pt,1pt,1pt">
                <w:txbxContent>
                  <w:p w14:paraId="283F89D9" w14:textId="77777777" w:rsidR="008B5D10" w:rsidRDefault="006D5BC7" w:rsidP="009B3CC5">
                    <w:pPr>
                      <w:rPr>
                        <w:rFonts w:ascii="Calibri" w:hAnsi="Calibri"/>
                        <w:sz w:val="36"/>
                        <w:szCs w:val="36"/>
                      </w:rPr>
                    </w:pPr>
                    <w:r w:rsidRPr="007B7470">
                      <w:rPr>
                        <w:rFonts w:ascii="Calibri" w:hAnsi="Calibri"/>
                        <w:smallCaps/>
                        <w:sz w:val="44"/>
                        <w:szCs w:val="44"/>
                      </w:rPr>
                      <w:t>U</w:t>
                    </w:r>
                    <w:r w:rsidRPr="00246B29">
                      <w:rPr>
                        <w:rFonts w:ascii="Calibri" w:hAnsi="Calibri"/>
                        <w:sz w:val="36"/>
                        <w:szCs w:val="36"/>
                      </w:rPr>
                      <w:t>NIVERSIT</w:t>
                    </w:r>
                    <w:r>
                      <w:rPr>
                        <w:rFonts w:ascii="Calibri" w:hAnsi="Calibri"/>
                        <w:sz w:val="36"/>
                        <w:szCs w:val="36"/>
                      </w:rPr>
                      <w:t>À</w:t>
                    </w:r>
                    <w:r w:rsidRPr="00246B29">
                      <w:rPr>
                        <w:rFonts w:ascii="Calibri" w:hAnsi="Calibri"/>
                        <w:sz w:val="36"/>
                        <w:szCs w:val="36"/>
                      </w:rPr>
                      <w:t xml:space="preserve">  DEGLI  </w:t>
                    </w:r>
                    <w:r w:rsidRPr="007B7470">
                      <w:rPr>
                        <w:rFonts w:ascii="Calibri" w:hAnsi="Calibri"/>
                        <w:sz w:val="44"/>
                        <w:szCs w:val="44"/>
                      </w:rPr>
                      <w:t>S</w:t>
                    </w:r>
                    <w:r w:rsidRPr="00246B29">
                      <w:rPr>
                        <w:rFonts w:ascii="Calibri" w:hAnsi="Calibri"/>
                        <w:sz w:val="36"/>
                        <w:szCs w:val="36"/>
                      </w:rPr>
                      <w:t xml:space="preserve">TUDI  DI  </w:t>
                    </w:r>
                    <w:r w:rsidRPr="007B7470">
                      <w:rPr>
                        <w:rFonts w:ascii="Calibri" w:hAnsi="Calibri"/>
                        <w:sz w:val="44"/>
                        <w:szCs w:val="44"/>
                      </w:rPr>
                      <w:t>N</w:t>
                    </w:r>
                    <w:r w:rsidRPr="00246B29">
                      <w:rPr>
                        <w:rFonts w:ascii="Calibri" w:hAnsi="Calibri"/>
                        <w:sz w:val="36"/>
                        <w:szCs w:val="36"/>
                      </w:rPr>
                      <w:t xml:space="preserve">APOLI  </w:t>
                    </w:r>
                    <w:r w:rsidRPr="007B7470">
                      <w:rPr>
                        <w:rFonts w:ascii="Calibri" w:hAnsi="Calibri"/>
                        <w:sz w:val="44"/>
                        <w:szCs w:val="44"/>
                      </w:rPr>
                      <w:t>F</w:t>
                    </w:r>
                    <w:r w:rsidRPr="00246B29">
                      <w:rPr>
                        <w:rFonts w:ascii="Calibri" w:hAnsi="Calibri"/>
                        <w:sz w:val="36"/>
                        <w:szCs w:val="36"/>
                      </w:rPr>
                      <w:t>EDERICO II</w:t>
                    </w:r>
                  </w:p>
                  <w:p w14:paraId="327AC35A" w14:textId="20D1B5FE" w:rsidR="006D5BC7" w:rsidRPr="00246B29" w:rsidRDefault="006D5BC7" w:rsidP="009B3CC5">
                    <w:pPr>
                      <w:rPr>
                        <w:rFonts w:ascii="Calibri" w:hAnsi="Calibri"/>
                        <w:sz w:val="28"/>
                        <w:szCs w:val="28"/>
                      </w:rPr>
                    </w:pPr>
                    <w:r w:rsidRPr="0090367F">
                      <w:rPr>
                        <w:rFonts w:ascii="Calibri" w:hAnsi="Calibri"/>
                        <w:sz w:val="36"/>
                        <w:szCs w:val="36"/>
                      </w:rPr>
                      <w:t>D</w:t>
                    </w:r>
                    <w:r w:rsidRPr="00246B29">
                      <w:rPr>
                        <w:rFonts w:ascii="Calibri" w:hAnsi="Calibri"/>
                        <w:sz w:val="28"/>
                        <w:szCs w:val="28"/>
                      </w:rPr>
                      <w:t xml:space="preserve">IPARTIMENTO DI </w:t>
                    </w:r>
                    <w:r w:rsidRPr="0090367F">
                      <w:rPr>
                        <w:rFonts w:ascii="Calibri" w:hAnsi="Calibri"/>
                        <w:sz w:val="36"/>
                        <w:szCs w:val="36"/>
                      </w:rPr>
                      <w:t>G</w:t>
                    </w:r>
                    <w:r w:rsidRPr="00246B29">
                      <w:rPr>
                        <w:rFonts w:ascii="Calibri" w:hAnsi="Calibri"/>
                        <w:sz w:val="28"/>
                        <w:szCs w:val="28"/>
                      </w:rPr>
                      <w:t>IURISPRUDENZA</w:t>
                    </w:r>
                  </w:p>
                  <w:p w14:paraId="327AC35B" w14:textId="77777777" w:rsidR="006D5BC7" w:rsidRPr="00246B29" w:rsidRDefault="006D5BC7" w:rsidP="009B3CC5">
                    <w:pPr>
                      <w:rPr>
                        <w:rFonts w:ascii="Calibri" w:hAnsi="Calibri"/>
                        <w:sz w:val="36"/>
                        <w:szCs w:val="36"/>
                      </w:rPr>
                    </w:pPr>
                  </w:p>
                </w:txbxContent>
              </v:textbox>
            </v:rect>
          </w:pict>
        </mc:Fallback>
      </mc:AlternateContent>
    </w:r>
    <w:r w:rsidR="0083516A" w:rsidRPr="007B7470">
      <w:rPr>
        <w:sz w:val="28"/>
        <w:szCs w:val="28"/>
      </w:rPr>
      <w:object w:dxaOrig="2812" w:dyaOrig="2812" w14:anchorId="327AC3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.6pt;height:63pt">
          <v:imagedata r:id="rId1" o:title=""/>
        </v:shape>
        <o:OLEObject Type="Embed" ProgID="PBrush" ShapeID="_x0000_i1025" DrawAspect="Content" ObjectID="_1700574367" r:id="rId2"/>
      </w:object>
    </w:r>
  </w:p>
  <w:p w14:paraId="327AC357" w14:textId="77777777" w:rsidR="0083516A" w:rsidRDefault="0083516A" w:rsidP="009B3CC5">
    <w:pPr>
      <w:rPr>
        <w:rFonts w:ascii="Calibri" w:hAnsi="Calibri"/>
        <w:b/>
        <w:i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C6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D95F55"/>
    <w:multiLevelType w:val="singleLevel"/>
    <w:tmpl w:val="B5786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A405DB5"/>
    <w:multiLevelType w:val="hybridMultilevel"/>
    <w:tmpl w:val="793C8B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F483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163BF2"/>
    <w:multiLevelType w:val="singleLevel"/>
    <w:tmpl w:val="818E88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6AE116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B9C4042"/>
    <w:multiLevelType w:val="hybridMultilevel"/>
    <w:tmpl w:val="D0EA3996"/>
    <w:lvl w:ilvl="0" w:tplc="EDEC2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141D3"/>
    <w:multiLevelType w:val="singleLevel"/>
    <w:tmpl w:val="E1F4CB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18048CE"/>
    <w:multiLevelType w:val="hybridMultilevel"/>
    <w:tmpl w:val="AFB8BC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C619B"/>
    <w:multiLevelType w:val="hybridMultilevel"/>
    <w:tmpl w:val="4BF69C48"/>
    <w:lvl w:ilvl="0" w:tplc="96B889D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43572"/>
    <w:multiLevelType w:val="singleLevel"/>
    <w:tmpl w:val="B5786B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11" w15:restartNumberingAfterBreak="0">
    <w:nsid w:val="475B2BDA"/>
    <w:multiLevelType w:val="hybridMultilevel"/>
    <w:tmpl w:val="21E816F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9D14A9"/>
    <w:multiLevelType w:val="hybridMultilevel"/>
    <w:tmpl w:val="EB14F336"/>
    <w:lvl w:ilvl="0" w:tplc="02E691F4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22"/>
        </w:tabs>
        <w:ind w:left="14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42"/>
        </w:tabs>
        <w:ind w:left="21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13" w15:restartNumberingAfterBreak="0">
    <w:nsid w:val="5BC71DD5"/>
    <w:multiLevelType w:val="hybridMultilevel"/>
    <w:tmpl w:val="8230E29A"/>
    <w:lvl w:ilvl="0" w:tplc="76AE4D94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C07C23"/>
    <w:multiLevelType w:val="hybridMultilevel"/>
    <w:tmpl w:val="5BEE45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267DD"/>
    <w:multiLevelType w:val="hybridMultilevel"/>
    <w:tmpl w:val="A176AB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A34030"/>
    <w:multiLevelType w:val="singleLevel"/>
    <w:tmpl w:val="741268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10"/>
  </w:num>
  <w:num w:numId="6">
    <w:abstractNumId w:val="1"/>
  </w:num>
  <w:num w:numId="7">
    <w:abstractNumId w:val="4"/>
  </w:num>
  <w:num w:numId="8">
    <w:abstractNumId w:val="16"/>
  </w:num>
  <w:num w:numId="9">
    <w:abstractNumId w:val="1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1"/>
  </w:num>
  <w:num w:numId="11">
    <w:abstractNumId w:val="8"/>
  </w:num>
  <w:num w:numId="12">
    <w:abstractNumId w:val="12"/>
  </w:num>
  <w:num w:numId="13">
    <w:abstractNumId w:val="6"/>
  </w:num>
  <w:num w:numId="14">
    <w:abstractNumId w:val="13"/>
  </w:num>
  <w:num w:numId="15">
    <w:abstractNumId w:val="14"/>
  </w:num>
  <w:num w:numId="16">
    <w:abstractNumId w:val="15"/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EE2"/>
    <w:rsid w:val="00000C36"/>
    <w:rsid w:val="00006551"/>
    <w:rsid w:val="00006E55"/>
    <w:rsid w:val="00007C7F"/>
    <w:rsid w:val="00007E8E"/>
    <w:rsid w:val="00011DB4"/>
    <w:rsid w:val="0001312F"/>
    <w:rsid w:val="00013DE2"/>
    <w:rsid w:val="000224F8"/>
    <w:rsid w:val="000227B4"/>
    <w:rsid w:val="000247BB"/>
    <w:rsid w:val="00031FFC"/>
    <w:rsid w:val="000339B3"/>
    <w:rsid w:val="00034CB6"/>
    <w:rsid w:val="0003520C"/>
    <w:rsid w:val="000376E8"/>
    <w:rsid w:val="000377A9"/>
    <w:rsid w:val="00040BDB"/>
    <w:rsid w:val="0004117A"/>
    <w:rsid w:val="000428D8"/>
    <w:rsid w:val="00051FDA"/>
    <w:rsid w:val="0005372D"/>
    <w:rsid w:val="000618B5"/>
    <w:rsid w:val="00061AC9"/>
    <w:rsid w:val="0007070F"/>
    <w:rsid w:val="0007336E"/>
    <w:rsid w:val="00075918"/>
    <w:rsid w:val="0008427F"/>
    <w:rsid w:val="000847AB"/>
    <w:rsid w:val="00085214"/>
    <w:rsid w:val="0008682E"/>
    <w:rsid w:val="00092B4D"/>
    <w:rsid w:val="000937A2"/>
    <w:rsid w:val="00093DC7"/>
    <w:rsid w:val="000A54E7"/>
    <w:rsid w:val="000B326B"/>
    <w:rsid w:val="000B5600"/>
    <w:rsid w:val="000B6A5D"/>
    <w:rsid w:val="000B6CC3"/>
    <w:rsid w:val="000C1518"/>
    <w:rsid w:val="000C3BB7"/>
    <w:rsid w:val="000C66FA"/>
    <w:rsid w:val="000D1670"/>
    <w:rsid w:val="000D4D59"/>
    <w:rsid w:val="000D7174"/>
    <w:rsid w:val="000E234A"/>
    <w:rsid w:val="000E2D1B"/>
    <w:rsid w:val="000E2E8A"/>
    <w:rsid w:val="000E3042"/>
    <w:rsid w:val="000E7B3B"/>
    <w:rsid w:val="000F0161"/>
    <w:rsid w:val="00103AD9"/>
    <w:rsid w:val="00112529"/>
    <w:rsid w:val="00114EC7"/>
    <w:rsid w:val="001174B2"/>
    <w:rsid w:val="00124010"/>
    <w:rsid w:val="00124AA0"/>
    <w:rsid w:val="00134922"/>
    <w:rsid w:val="001366B6"/>
    <w:rsid w:val="00137395"/>
    <w:rsid w:val="00141D73"/>
    <w:rsid w:val="00142EC8"/>
    <w:rsid w:val="00147CFC"/>
    <w:rsid w:val="00153714"/>
    <w:rsid w:val="00154E49"/>
    <w:rsid w:val="00155380"/>
    <w:rsid w:val="001636DC"/>
    <w:rsid w:val="00163E1D"/>
    <w:rsid w:val="00170249"/>
    <w:rsid w:val="00175EE4"/>
    <w:rsid w:val="001762AB"/>
    <w:rsid w:val="0018242C"/>
    <w:rsid w:val="00193FB3"/>
    <w:rsid w:val="00195948"/>
    <w:rsid w:val="001A0E43"/>
    <w:rsid w:val="001A4305"/>
    <w:rsid w:val="001A5893"/>
    <w:rsid w:val="001A7B48"/>
    <w:rsid w:val="001C56B8"/>
    <w:rsid w:val="001D3E46"/>
    <w:rsid w:val="001E38E6"/>
    <w:rsid w:val="001E564E"/>
    <w:rsid w:val="001E68FD"/>
    <w:rsid w:val="001F0B9F"/>
    <w:rsid w:val="001F146E"/>
    <w:rsid w:val="001F1F0F"/>
    <w:rsid w:val="001F1F6A"/>
    <w:rsid w:val="001F23E8"/>
    <w:rsid w:val="001F526D"/>
    <w:rsid w:val="00211160"/>
    <w:rsid w:val="00213626"/>
    <w:rsid w:val="00214EF9"/>
    <w:rsid w:val="00215C8B"/>
    <w:rsid w:val="00221141"/>
    <w:rsid w:val="002256F4"/>
    <w:rsid w:val="00225E99"/>
    <w:rsid w:val="00227028"/>
    <w:rsid w:val="00231307"/>
    <w:rsid w:val="00233209"/>
    <w:rsid w:val="00235978"/>
    <w:rsid w:val="00235EF1"/>
    <w:rsid w:val="00246B29"/>
    <w:rsid w:val="00247371"/>
    <w:rsid w:val="00247F55"/>
    <w:rsid w:val="002510FA"/>
    <w:rsid w:val="0025324F"/>
    <w:rsid w:val="002544AC"/>
    <w:rsid w:val="002567FC"/>
    <w:rsid w:val="00257B49"/>
    <w:rsid w:val="00257D73"/>
    <w:rsid w:val="002617AB"/>
    <w:rsid w:val="00262125"/>
    <w:rsid w:val="00262FD6"/>
    <w:rsid w:val="00264163"/>
    <w:rsid w:val="00270924"/>
    <w:rsid w:val="00292A5E"/>
    <w:rsid w:val="0029489A"/>
    <w:rsid w:val="00296664"/>
    <w:rsid w:val="00297FD2"/>
    <w:rsid w:val="002A1BBE"/>
    <w:rsid w:val="002A5011"/>
    <w:rsid w:val="002B0E60"/>
    <w:rsid w:val="002B5419"/>
    <w:rsid w:val="002B7A14"/>
    <w:rsid w:val="002C10EA"/>
    <w:rsid w:val="002C18E3"/>
    <w:rsid w:val="002C304D"/>
    <w:rsid w:val="002C3FDC"/>
    <w:rsid w:val="002D4280"/>
    <w:rsid w:val="002E1CD5"/>
    <w:rsid w:val="002E24B4"/>
    <w:rsid w:val="002F007E"/>
    <w:rsid w:val="002F01EC"/>
    <w:rsid w:val="002F1311"/>
    <w:rsid w:val="002F477B"/>
    <w:rsid w:val="002F733A"/>
    <w:rsid w:val="0030050A"/>
    <w:rsid w:val="00300DB6"/>
    <w:rsid w:val="00301C6B"/>
    <w:rsid w:val="00303F81"/>
    <w:rsid w:val="003107B2"/>
    <w:rsid w:val="003110FA"/>
    <w:rsid w:val="003130D5"/>
    <w:rsid w:val="00317EC8"/>
    <w:rsid w:val="00323807"/>
    <w:rsid w:val="00323B64"/>
    <w:rsid w:val="003259F5"/>
    <w:rsid w:val="003270CB"/>
    <w:rsid w:val="003275BC"/>
    <w:rsid w:val="00331DBF"/>
    <w:rsid w:val="003608E7"/>
    <w:rsid w:val="00361B47"/>
    <w:rsid w:val="00364319"/>
    <w:rsid w:val="00364857"/>
    <w:rsid w:val="00366290"/>
    <w:rsid w:val="00375E3C"/>
    <w:rsid w:val="00376BBE"/>
    <w:rsid w:val="003833AC"/>
    <w:rsid w:val="0038551A"/>
    <w:rsid w:val="00395DBD"/>
    <w:rsid w:val="003A6DDF"/>
    <w:rsid w:val="003B4743"/>
    <w:rsid w:val="003B5AF0"/>
    <w:rsid w:val="003B6816"/>
    <w:rsid w:val="003C4EBE"/>
    <w:rsid w:val="003C7A37"/>
    <w:rsid w:val="003D00FC"/>
    <w:rsid w:val="003D6DF2"/>
    <w:rsid w:val="003E6357"/>
    <w:rsid w:val="003F05B6"/>
    <w:rsid w:val="003F0D57"/>
    <w:rsid w:val="003F3082"/>
    <w:rsid w:val="00407D15"/>
    <w:rsid w:val="0041079A"/>
    <w:rsid w:val="00410855"/>
    <w:rsid w:val="00413A5B"/>
    <w:rsid w:val="00415D76"/>
    <w:rsid w:val="004160E9"/>
    <w:rsid w:val="00424D4B"/>
    <w:rsid w:val="00426EE2"/>
    <w:rsid w:val="004278D2"/>
    <w:rsid w:val="004303B6"/>
    <w:rsid w:val="0043404B"/>
    <w:rsid w:val="00443150"/>
    <w:rsid w:val="00445F1A"/>
    <w:rsid w:val="00452FED"/>
    <w:rsid w:val="004671F3"/>
    <w:rsid w:val="00474385"/>
    <w:rsid w:val="00481F71"/>
    <w:rsid w:val="004837CD"/>
    <w:rsid w:val="004949EE"/>
    <w:rsid w:val="004951EF"/>
    <w:rsid w:val="00496583"/>
    <w:rsid w:val="00496D58"/>
    <w:rsid w:val="004A0E4E"/>
    <w:rsid w:val="004A153A"/>
    <w:rsid w:val="004A1C75"/>
    <w:rsid w:val="004A3303"/>
    <w:rsid w:val="004A5151"/>
    <w:rsid w:val="004A6B3A"/>
    <w:rsid w:val="004B5E17"/>
    <w:rsid w:val="004B7F47"/>
    <w:rsid w:val="004C5642"/>
    <w:rsid w:val="004C6B42"/>
    <w:rsid w:val="004D0905"/>
    <w:rsid w:val="004D3976"/>
    <w:rsid w:val="004D3FA8"/>
    <w:rsid w:val="004D52ED"/>
    <w:rsid w:val="004D567A"/>
    <w:rsid w:val="004D667F"/>
    <w:rsid w:val="004D6960"/>
    <w:rsid w:val="004E11D8"/>
    <w:rsid w:val="004E2B3D"/>
    <w:rsid w:val="004F680C"/>
    <w:rsid w:val="00502827"/>
    <w:rsid w:val="0050355E"/>
    <w:rsid w:val="005070A3"/>
    <w:rsid w:val="00516A76"/>
    <w:rsid w:val="0052272D"/>
    <w:rsid w:val="005238D9"/>
    <w:rsid w:val="00524706"/>
    <w:rsid w:val="00530BCD"/>
    <w:rsid w:val="00531FEE"/>
    <w:rsid w:val="00535E80"/>
    <w:rsid w:val="00536A77"/>
    <w:rsid w:val="0054086C"/>
    <w:rsid w:val="00550460"/>
    <w:rsid w:val="00556BA7"/>
    <w:rsid w:val="005576ED"/>
    <w:rsid w:val="005625A6"/>
    <w:rsid w:val="00566344"/>
    <w:rsid w:val="00566E78"/>
    <w:rsid w:val="0058050A"/>
    <w:rsid w:val="005805CE"/>
    <w:rsid w:val="0058135B"/>
    <w:rsid w:val="005956FF"/>
    <w:rsid w:val="0059624A"/>
    <w:rsid w:val="005A144D"/>
    <w:rsid w:val="005B31C8"/>
    <w:rsid w:val="005B3E22"/>
    <w:rsid w:val="005B6385"/>
    <w:rsid w:val="005C5A39"/>
    <w:rsid w:val="005C79F7"/>
    <w:rsid w:val="005D1627"/>
    <w:rsid w:val="005E4E49"/>
    <w:rsid w:val="005E7453"/>
    <w:rsid w:val="005F163F"/>
    <w:rsid w:val="005F4CED"/>
    <w:rsid w:val="00600DE8"/>
    <w:rsid w:val="00606DC8"/>
    <w:rsid w:val="00606EA1"/>
    <w:rsid w:val="00607A18"/>
    <w:rsid w:val="00612F17"/>
    <w:rsid w:val="00613987"/>
    <w:rsid w:val="00614FFE"/>
    <w:rsid w:val="00620C6B"/>
    <w:rsid w:val="006226A7"/>
    <w:rsid w:val="0062444D"/>
    <w:rsid w:val="006271AD"/>
    <w:rsid w:val="0063060A"/>
    <w:rsid w:val="006317BA"/>
    <w:rsid w:val="00633078"/>
    <w:rsid w:val="00633F11"/>
    <w:rsid w:val="00634DAD"/>
    <w:rsid w:val="00634F8C"/>
    <w:rsid w:val="006363B0"/>
    <w:rsid w:val="00644CBB"/>
    <w:rsid w:val="00647A78"/>
    <w:rsid w:val="00653CCE"/>
    <w:rsid w:val="00654D30"/>
    <w:rsid w:val="006574B3"/>
    <w:rsid w:val="00660075"/>
    <w:rsid w:val="00661833"/>
    <w:rsid w:val="00663747"/>
    <w:rsid w:val="00664C5A"/>
    <w:rsid w:val="00665295"/>
    <w:rsid w:val="00667CBE"/>
    <w:rsid w:val="00671C07"/>
    <w:rsid w:val="00672B22"/>
    <w:rsid w:val="006772AA"/>
    <w:rsid w:val="006776FF"/>
    <w:rsid w:val="006824F6"/>
    <w:rsid w:val="006861F9"/>
    <w:rsid w:val="00690FF2"/>
    <w:rsid w:val="006914E6"/>
    <w:rsid w:val="0069314B"/>
    <w:rsid w:val="006942AA"/>
    <w:rsid w:val="006946FA"/>
    <w:rsid w:val="00696238"/>
    <w:rsid w:val="00697170"/>
    <w:rsid w:val="006A78F5"/>
    <w:rsid w:val="006C1280"/>
    <w:rsid w:val="006C24C6"/>
    <w:rsid w:val="006C7649"/>
    <w:rsid w:val="006D5923"/>
    <w:rsid w:val="006D5BC7"/>
    <w:rsid w:val="006E35CF"/>
    <w:rsid w:val="006E7778"/>
    <w:rsid w:val="006F0C2D"/>
    <w:rsid w:val="006F2B61"/>
    <w:rsid w:val="006F4A9C"/>
    <w:rsid w:val="006F4F0E"/>
    <w:rsid w:val="007004FC"/>
    <w:rsid w:val="00703B81"/>
    <w:rsid w:val="00710EF0"/>
    <w:rsid w:val="007155F4"/>
    <w:rsid w:val="00721F65"/>
    <w:rsid w:val="00727FD5"/>
    <w:rsid w:val="00732190"/>
    <w:rsid w:val="00732663"/>
    <w:rsid w:val="0073304E"/>
    <w:rsid w:val="007345FB"/>
    <w:rsid w:val="00742CCF"/>
    <w:rsid w:val="00744102"/>
    <w:rsid w:val="00753D6F"/>
    <w:rsid w:val="00754237"/>
    <w:rsid w:val="007549F5"/>
    <w:rsid w:val="00757AE5"/>
    <w:rsid w:val="00762AD7"/>
    <w:rsid w:val="00765E8A"/>
    <w:rsid w:val="0076606C"/>
    <w:rsid w:val="00770908"/>
    <w:rsid w:val="007732DB"/>
    <w:rsid w:val="00773A54"/>
    <w:rsid w:val="00784CF5"/>
    <w:rsid w:val="00786236"/>
    <w:rsid w:val="00786ED9"/>
    <w:rsid w:val="00794E62"/>
    <w:rsid w:val="007A48B8"/>
    <w:rsid w:val="007A76AE"/>
    <w:rsid w:val="007B6FD3"/>
    <w:rsid w:val="007B7470"/>
    <w:rsid w:val="007C3DB9"/>
    <w:rsid w:val="007C7809"/>
    <w:rsid w:val="007D099F"/>
    <w:rsid w:val="007D2651"/>
    <w:rsid w:val="007D53E4"/>
    <w:rsid w:val="007E7272"/>
    <w:rsid w:val="007F0370"/>
    <w:rsid w:val="007F1BED"/>
    <w:rsid w:val="007F60A3"/>
    <w:rsid w:val="00802D10"/>
    <w:rsid w:val="008140EF"/>
    <w:rsid w:val="00815620"/>
    <w:rsid w:val="00815B1F"/>
    <w:rsid w:val="00822BD0"/>
    <w:rsid w:val="00823188"/>
    <w:rsid w:val="00832C02"/>
    <w:rsid w:val="00833666"/>
    <w:rsid w:val="0083516A"/>
    <w:rsid w:val="00844E49"/>
    <w:rsid w:val="00844E55"/>
    <w:rsid w:val="008452C2"/>
    <w:rsid w:val="008563EA"/>
    <w:rsid w:val="00856D22"/>
    <w:rsid w:val="0086021D"/>
    <w:rsid w:val="00860FE9"/>
    <w:rsid w:val="00862439"/>
    <w:rsid w:val="00864D2F"/>
    <w:rsid w:val="00866AE5"/>
    <w:rsid w:val="00872054"/>
    <w:rsid w:val="00873862"/>
    <w:rsid w:val="008745CE"/>
    <w:rsid w:val="00874883"/>
    <w:rsid w:val="008760A1"/>
    <w:rsid w:val="00884585"/>
    <w:rsid w:val="008902E0"/>
    <w:rsid w:val="00892141"/>
    <w:rsid w:val="00896E82"/>
    <w:rsid w:val="008A0721"/>
    <w:rsid w:val="008A6633"/>
    <w:rsid w:val="008A7230"/>
    <w:rsid w:val="008B0152"/>
    <w:rsid w:val="008B0F0E"/>
    <w:rsid w:val="008B1217"/>
    <w:rsid w:val="008B1222"/>
    <w:rsid w:val="008B17CF"/>
    <w:rsid w:val="008B390E"/>
    <w:rsid w:val="008B5D10"/>
    <w:rsid w:val="008B790B"/>
    <w:rsid w:val="008C066E"/>
    <w:rsid w:val="008C6EAC"/>
    <w:rsid w:val="008C7EDC"/>
    <w:rsid w:val="008D50E0"/>
    <w:rsid w:val="008E042C"/>
    <w:rsid w:val="008F0466"/>
    <w:rsid w:val="008F12B5"/>
    <w:rsid w:val="008F42F5"/>
    <w:rsid w:val="00901F73"/>
    <w:rsid w:val="0090367F"/>
    <w:rsid w:val="00906C81"/>
    <w:rsid w:val="0091628B"/>
    <w:rsid w:val="0091671B"/>
    <w:rsid w:val="00922FEB"/>
    <w:rsid w:val="009411A2"/>
    <w:rsid w:val="009453B5"/>
    <w:rsid w:val="009504CF"/>
    <w:rsid w:val="0095198D"/>
    <w:rsid w:val="00955579"/>
    <w:rsid w:val="0095587E"/>
    <w:rsid w:val="00962261"/>
    <w:rsid w:val="00962CA4"/>
    <w:rsid w:val="0096600E"/>
    <w:rsid w:val="00966236"/>
    <w:rsid w:val="00966DDF"/>
    <w:rsid w:val="00970269"/>
    <w:rsid w:val="00971FC8"/>
    <w:rsid w:val="00974AEF"/>
    <w:rsid w:val="00975B64"/>
    <w:rsid w:val="009767A6"/>
    <w:rsid w:val="00976B89"/>
    <w:rsid w:val="0097768F"/>
    <w:rsid w:val="0098054D"/>
    <w:rsid w:val="00982E87"/>
    <w:rsid w:val="00983C01"/>
    <w:rsid w:val="009861AA"/>
    <w:rsid w:val="0098718B"/>
    <w:rsid w:val="009947B0"/>
    <w:rsid w:val="009A55DA"/>
    <w:rsid w:val="009B0883"/>
    <w:rsid w:val="009B0FAE"/>
    <w:rsid w:val="009B39A9"/>
    <w:rsid w:val="009B3CC5"/>
    <w:rsid w:val="009B5C7E"/>
    <w:rsid w:val="009C148C"/>
    <w:rsid w:val="009C1688"/>
    <w:rsid w:val="009D04C2"/>
    <w:rsid w:val="009E23A3"/>
    <w:rsid w:val="009E332F"/>
    <w:rsid w:val="009F593C"/>
    <w:rsid w:val="009F64E7"/>
    <w:rsid w:val="00A049CC"/>
    <w:rsid w:val="00A101C9"/>
    <w:rsid w:val="00A174A8"/>
    <w:rsid w:val="00A21761"/>
    <w:rsid w:val="00A237D1"/>
    <w:rsid w:val="00A26870"/>
    <w:rsid w:val="00A33DAA"/>
    <w:rsid w:val="00A36E1C"/>
    <w:rsid w:val="00A41C28"/>
    <w:rsid w:val="00A513A2"/>
    <w:rsid w:val="00A560F4"/>
    <w:rsid w:val="00A6143E"/>
    <w:rsid w:val="00A62ED0"/>
    <w:rsid w:val="00A63B4C"/>
    <w:rsid w:val="00A64376"/>
    <w:rsid w:val="00A6471E"/>
    <w:rsid w:val="00A651CD"/>
    <w:rsid w:val="00A652FF"/>
    <w:rsid w:val="00A65950"/>
    <w:rsid w:val="00A67346"/>
    <w:rsid w:val="00A71552"/>
    <w:rsid w:val="00A73702"/>
    <w:rsid w:val="00A766E4"/>
    <w:rsid w:val="00A77DB5"/>
    <w:rsid w:val="00A83884"/>
    <w:rsid w:val="00A94040"/>
    <w:rsid w:val="00AA1874"/>
    <w:rsid w:val="00AA2231"/>
    <w:rsid w:val="00AB1536"/>
    <w:rsid w:val="00AB536B"/>
    <w:rsid w:val="00AB6640"/>
    <w:rsid w:val="00AB7060"/>
    <w:rsid w:val="00AC0DFD"/>
    <w:rsid w:val="00AC215D"/>
    <w:rsid w:val="00AC4AAC"/>
    <w:rsid w:val="00AC63A8"/>
    <w:rsid w:val="00AD616F"/>
    <w:rsid w:val="00AE0228"/>
    <w:rsid w:val="00AE0DB7"/>
    <w:rsid w:val="00AE1B7D"/>
    <w:rsid w:val="00AE3670"/>
    <w:rsid w:val="00AE502E"/>
    <w:rsid w:val="00AE68AA"/>
    <w:rsid w:val="00AE7FC9"/>
    <w:rsid w:val="00B03666"/>
    <w:rsid w:val="00B0783D"/>
    <w:rsid w:val="00B102A4"/>
    <w:rsid w:val="00B13CA2"/>
    <w:rsid w:val="00B14752"/>
    <w:rsid w:val="00B15E7A"/>
    <w:rsid w:val="00B21348"/>
    <w:rsid w:val="00B2144F"/>
    <w:rsid w:val="00B21E4F"/>
    <w:rsid w:val="00B2304B"/>
    <w:rsid w:val="00B26F5B"/>
    <w:rsid w:val="00B27DEA"/>
    <w:rsid w:val="00B33A76"/>
    <w:rsid w:val="00B35808"/>
    <w:rsid w:val="00B35DC8"/>
    <w:rsid w:val="00B50C78"/>
    <w:rsid w:val="00B51428"/>
    <w:rsid w:val="00B632A2"/>
    <w:rsid w:val="00B657EC"/>
    <w:rsid w:val="00B665C0"/>
    <w:rsid w:val="00B67747"/>
    <w:rsid w:val="00B7640A"/>
    <w:rsid w:val="00B7705E"/>
    <w:rsid w:val="00B86438"/>
    <w:rsid w:val="00B91DAB"/>
    <w:rsid w:val="00BA34EE"/>
    <w:rsid w:val="00BB233A"/>
    <w:rsid w:val="00BB65EC"/>
    <w:rsid w:val="00BB7523"/>
    <w:rsid w:val="00BC0AEF"/>
    <w:rsid w:val="00BC42CD"/>
    <w:rsid w:val="00BC7B3D"/>
    <w:rsid w:val="00BD2152"/>
    <w:rsid w:val="00BE4343"/>
    <w:rsid w:val="00BF3E30"/>
    <w:rsid w:val="00BF67B4"/>
    <w:rsid w:val="00BF67B9"/>
    <w:rsid w:val="00C05F23"/>
    <w:rsid w:val="00C07F18"/>
    <w:rsid w:val="00C10C04"/>
    <w:rsid w:val="00C129EE"/>
    <w:rsid w:val="00C12AAC"/>
    <w:rsid w:val="00C14ED6"/>
    <w:rsid w:val="00C17DB8"/>
    <w:rsid w:val="00C22D67"/>
    <w:rsid w:val="00C30AA8"/>
    <w:rsid w:val="00C310E1"/>
    <w:rsid w:val="00C316FB"/>
    <w:rsid w:val="00C344FA"/>
    <w:rsid w:val="00C3453D"/>
    <w:rsid w:val="00C34DD5"/>
    <w:rsid w:val="00C3680E"/>
    <w:rsid w:val="00C41057"/>
    <w:rsid w:val="00C51C1B"/>
    <w:rsid w:val="00C532A8"/>
    <w:rsid w:val="00C61672"/>
    <w:rsid w:val="00C6205E"/>
    <w:rsid w:val="00C6431A"/>
    <w:rsid w:val="00C67055"/>
    <w:rsid w:val="00C6723E"/>
    <w:rsid w:val="00C71BA1"/>
    <w:rsid w:val="00C725BC"/>
    <w:rsid w:val="00C800E7"/>
    <w:rsid w:val="00C85102"/>
    <w:rsid w:val="00C85A36"/>
    <w:rsid w:val="00C92565"/>
    <w:rsid w:val="00CA020E"/>
    <w:rsid w:val="00CA06C4"/>
    <w:rsid w:val="00CA530B"/>
    <w:rsid w:val="00CC06D3"/>
    <w:rsid w:val="00CC0B01"/>
    <w:rsid w:val="00CC6AC6"/>
    <w:rsid w:val="00CD26BF"/>
    <w:rsid w:val="00CD43DA"/>
    <w:rsid w:val="00CD7C9F"/>
    <w:rsid w:val="00CE3DA0"/>
    <w:rsid w:val="00CE5348"/>
    <w:rsid w:val="00CF1A2C"/>
    <w:rsid w:val="00CF228D"/>
    <w:rsid w:val="00D00491"/>
    <w:rsid w:val="00D126D4"/>
    <w:rsid w:val="00D139C3"/>
    <w:rsid w:val="00D16365"/>
    <w:rsid w:val="00D211F0"/>
    <w:rsid w:val="00D21220"/>
    <w:rsid w:val="00D23B11"/>
    <w:rsid w:val="00D25D55"/>
    <w:rsid w:val="00D26718"/>
    <w:rsid w:val="00D308B4"/>
    <w:rsid w:val="00D326E1"/>
    <w:rsid w:val="00D42F4B"/>
    <w:rsid w:val="00D46861"/>
    <w:rsid w:val="00D46A4D"/>
    <w:rsid w:val="00D51719"/>
    <w:rsid w:val="00D6433A"/>
    <w:rsid w:val="00D65575"/>
    <w:rsid w:val="00D72FA7"/>
    <w:rsid w:val="00D742AE"/>
    <w:rsid w:val="00D76425"/>
    <w:rsid w:val="00D855D6"/>
    <w:rsid w:val="00D902AB"/>
    <w:rsid w:val="00D92A7A"/>
    <w:rsid w:val="00D93AC3"/>
    <w:rsid w:val="00D96062"/>
    <w:rsid w:val="00D960E0"/>
    <w:rsid w:val="00D96EE3"/>
    <w:rsid w:val="00DA1FD9"/>
    <w:rsid w:val="00DA4F34"/>
    <w:rsid w:val="00DA652E"/>
    <w:rsid w:val="00DB2418"/>
    <w:rsid w:val="00DB3D81"/>
    <w:rsid w:val="00DB674B"/>
    <w:rsid w:val="00DE1194"/>
    <w:rsid w:val="00DE47BD"/>
    <w:rsid w:val="00DE5093"/>
    <w:rsid w:val="00DE5433"/>
    <w:rsid w:val="00DF0265"/>
    <w:rsid w:val="00DF07A5"/>
    <w:rsid w:val="00DF7F32"/>
    <w:rsid w:val="00E07BDA"/>
    <w:rsid w:val="00E17729"/>
    <w:rsid w:val="00E17794"/>
    <w:rsid w:val="00E24664"/>
    <w:rsid w:val="00E24D7E"/>
    <w:rsid w:val="00E2608C"/>
    <w:rsid w:val="00E34E8C"/>
    <w:rsid w:val="00E35294"/>
    <w:rsid w:val="00E358EA"/>
    <w:rsid w:val="00E4318D"/>
    <w:rsid w:val="00E47A25"/>
    <w:rsid w:val="00E518B5"/>
    <w:rsid w:val="00E529D5"/>
    <w:rsid w:val="00E52F82"/>
    <w:rsid w:val="00E60C72"/>
    <w:rsid w:val="00E66D8F"/>
    <w:rsid w:val="00E678FF"/>
    <w:rsid w:val="00E7276F"/>
    <w:rsid w:val="00E7344C"/>
    <w:rsid w:val="00E736E1"/>
    <w:rsid w:val="00E76444"/>
    <w:rsid w:val="00E77642"/>
    <w:rsid w:val="00E83CF9"/>
    <w:rsid w:val="00E86CCB"/>
    <w:rsid w:val="00E90744"/>
    <w:rsid w:val="00E912E9"/>
    <w:rsid w:val="00E91513"/>
    <w:rsid w:val="00EA0A3D"/>
    <w:rsid w:val="00EA0F7E"/>
    <w:rsid w:val="00EA192D"/>
    <w:rsid w:val="00EA3764"/>
    <w:rsid w:val="00EA4FAD"/>
    <w:rsid w:val="00EB210C"/>
    <w:rsid w:val="00EB48D3"/>
    <w:rsid w:val="00EB791E"/>
    <w:rsid w:val="00EC166F"/>
    <w:rsid w:val="00EC7A92"/>
    <w:rsid w:val="00ED23E7"/>
    <w:rsid w:val="00ED4598"/>
    <w:rsid w:val="00ED4BAC"/>
    <w:rsid w:val="00ED7971"/>
    <w:rsid w:val="00EE01DD"/>
    <w:rsid w:val="00EE13F2"/>
    <w:rsid w:val="00EE1DC9"/>
    <w:rsid w:val="00EE36EF"/>
    <w:rsid w:val="00EE41E2"/>
    <w:rsid w:val="00EF0775"/>
    <w:rsid w:val="00EF2457"/>
    <w:rsid w:val="00EF6073"/>
    <w:rsid w:val="00EF74E9"/>
    <w:rsid w:val="00EF7B09"/>
    <w:rsid w:val="00F07DF0"/>
    <w:rsid w:val="00F12EFD"/>
    <w:rsid w:val="00F433A5"/>
    <w:rsid w:val="00F455FE"/>
    <w:rsid w:val="00F466A0"/>
    <w:rsid w:val="00F47BA8"/>
    <w:rsid w:val="00F56806"/>
    <w:rsid w:val="00F56CE3"/>
    <w:rsid w:val="00F71E6B"/>
    <w:rsid w:val="00F72FEE"/>
    <w:rsid w:val="00F82FA2"/>
    <w:rsid w:val="00F83405"/>
    <w:rsid w:val="00F83AE1"/>
    <w:rsid w:val="00F86B09"/>
    <w:rsid w:val="00F90C1F"/>
    <w:rsid w:val="00F91942"/>
    <w:rsid w:val="00F92379"/>
    <w:rsid w:val="00F93093"/>
    <w:rsid w:val="00F94948"/>
    <w:rsid w:val="00F95466"/>
    <w:rsid w:val="00FA2668"/>
    <w:rsid w:val="00FA51AE"/>
    <w:rsid w:val="00FB01D3"/>
    <w:rsid w:val="00FB6023"/>
    <w:rsid w:val="00FC25AE"/>
    <w:rsid w:val="00FC44F0"/>
    <w:rsid w:val="00FC634B"/>
    <w:rsid w:val="00FD0D2F"/>
    <w:rsid w:val="00FD2F21"/>
    <w:rsid w:val="00FD40A2"/>
    <w:rsid w:val="00FD5C59"/>
    <w:rsid w:val="00FE042B"/>
    <w:rsid w:val="00FE1F02"/>
    <w:rsid w:val="00FE2249"/>
    <w:rsid w:val="00FE29E6"/>
    <w:rsid w:val="00FE57AB"/>
    <w:rsid w:val="00FF0D06"/>
    <w:rsid w:val="00FF297C"/>
    <w:rsid w:val="00FF4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7AC323"/>
  <w15:docId w15:val="{1EFC7EC8-77E0-4767-BBFF-15D5C48B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05B6"/>
    <w:rPr>
      <w:rFonts w:ascii="Book Antiqua" w:hAnsi="Book Antiqua"/>
      <w:sz w:val="24"/>
    </w:rPr>
  </w:style>
  <w:style w:type="paragraph" w:styleId="Titolo1">
    <w:name w:val="heading 1"/>
    <w:basedOn w:val="Normale"/>
    <w:next w:val="Normale"/>
    <w:qFormat/>
    <w:rsid w:val="003F05B6"/>
    <w:pPr>
      <w:keepNext/>
      <w:ind w:right="282"/>
      <w:jc w:val="both"/>
      <w:outlineLvl w:val="0"/>
    </w:pPr>
    <w:rPr>
      <w:b/>
      <w:caps/>
      <w:sz w:val="20"/>
    </w:rPr>
  </w:style>
  <w:style w:type="paragraph" w:styleId="Titolo2">
    <w:name w:val="heading 2"/>
    <w:basedOn w:val="Normale"/>
    <w:next w:val="Normale"/>
    <w:qFormat/>
    <w:rsid w:val="00690FF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3F05B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3F05B6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3F05B6"/>
    <w:pPr>
      <w:jc w:val="both"/>
    </w:pPr>
  </w:style>
  <w:style w:type="paragraph" w:styleId="Corpodeltesto2">
    <w:name w:val="Body Text 2"/>
    <w:basedOn w:val="Normale"/>
    <w:rsid w:val="003F05B6"/>
    <w:pPr>
      <w:jc w:val="both"/>
    </w:pPr>
  </w:style>
  <w:style w:type="paragraph" w:styleId="Testofumetto">
    <w:name w:val="Balloon Text"/>
    <w:basedOn w:val="Normale"/>
    <w:semiHidden/>
    <w:rsid w:val="001F1F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3F11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0370"/>
    <w:rPr>
      <w:rFonts w:ascii="Book Antiqua" w:hAnsi="Book Antiqua"/>
      <w:sz w:val="24"/>
    </w:rPr>
  </w:style>
  <w:style w:type="character" w:customStyle="1" w:styleId="IntestazioneCarattere">
    <w:name w:val="Intestazione Carattere"/>
    <w:basedOn w:val="Carpredefinitoparagrafo"/>
    <w:link w:val="Intestazione"/>
    <w:rsid w:val="00EA0A3D"/>
    <w:rPr>
      <w:rFonts w:ascii="Book Antiqua" w:hAnsi="Book Antiqua"/>
      <w:sz w:val="24"/>
    </w:rPr>
  </w:style>
  <w:style w:type="table" w:styleId="Grigliatabella">
    <w:name w:val="Table Grid"/>
    <w:basedOn w:val="Tabellanormale"/>
    <w:uiPriority w:val="59"/>
    <w:rsid w:val="00E246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E3DA0"/>
    <w:pPr>
      <w:ind w:left="720"/>
    </w:pPr>
    <w:rPr>
      <w:rFonts w:ascii="Cambria" w:eastAsia="MS ??" w:hAnsi="Cambria" w:cs="Cambria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FD0D2F"/>
    <w:rPr>
      <w:strike w:val="0"/>
      <w:dstrike w:val="0"/>
      <w:color w:val="0088CC"/>
      <w:u w:val="none"/>
      <w:effect w:val="none"/>
    </w:rPr>
  </w:style>
  <w:style w:type="paragraph" w:styleId="Testonormale">
    <w:name w:val="Plain Text"/>
    <w:basedOn w:val="Normale"/>
    <w:link w:val="TestonormaleCarattere"/>
    <w:uiPriority w:val="99"/>
    <w:unhideWhenUsed/>
    <w:rsid w:val="004D567A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D567A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apple-converted-space">
    <w:name w:val="apple-converted-space"/>
    <w:basedOn w:val="Carpredefinitoparagrafo"/>
    <w:rsid w:val="004D5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elli\carta%20presid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D3410AA8D6034E9FEE02FBA2AB80A4" ma:contentTypeVersion="7" ma:contentTypeDescription="Create a new document." ma:contentTypeScope="" ma:versionID="ba3157dc309afff4eed53c550e6dce8c">
  <xsd:schema xmlns:xsd="http://www.w3.org/2001/XMLSchema" xmlns:xs="http://www.w3.org/2001/XMLSchema" xmlns:p="http://schemas.microsoft.com/office/2006/metadata/properties" xmlns:ns3="d07dd874-5dca-44fc-9f6d-a0f8aee49670" targetNamespace="http://schemas.microsoft.com/office/2006/metadata/properties" ma:root="true" ma:fieldsID="f867762d4253e9fb5ffed39234f2805e" ns3:_="">
    <xsd:import namespace="d07dd874-5dca-44fc-9f6d-a0f8aee496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dd874-5dca-44fc-9f6d-a0f8aee496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F2C512-3827-4623-838B-EA4B908560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6E0C17-06F8-4522-9F3E-2A9D1ED3A9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047120-BB7E-4462-A14D-288E26E3A9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3F4F9B-1BC8-4411-9F1B-436706130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7dd874-5dca-44fc-9f6d-a0f8aee496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preside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UFFICIO DI PRESIDENZA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Taddeo</dc:creator>
  <cp:lastModifiedBy>FILOMENA PATRONI GRIFFI</cp:lastModifiedBy>
  <cp:revision>2</cp:revision>
  <cp:lastPrinted>2016-04-18T09:59:00Z</cp:lastPrinted>
  <dcterms:created xsi:type="dcterms:W3CDTF">2021-12-09T16:00:00Z</dcterms:created>
  <dcterms:modified xsi:type="dcterms:W3CDTF">2021-12-09T16:00:00Z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0x01010062D3410AA8D6034E9FEE02FBA2AB80A4</vt:lpwstr>
  </property>
</Properties>
</file>